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E8" w:rsidRDefault="002B0DE8">
      <w:pPr>
        <w:pStyle w:val="Cabealho2"/>
      </w:pPr>
    </w:p>
    <w:p w:rsidR="00335140" w:rsidRDefault="00892E55">
      <w:pPr>
        <w:pStyle w:val="Cabealho2"/>
      </w:pPr>
      <w:r>
        <w:t>FICHA DE INSCRIÇ</w:t>
      </w:r>
      <w:r w:rsidR="00047454">
        <w:t>ÃO</w:t>
      </w:r>
    </w:p>
    <w:p w:rsidR="002B0DE8" w:rsidRPr="002B0DE8" w:rsidRDefault="002B0DE8" w:rsidP="002B0DE8"/>
    <w:tbl>
      <w:tblPr>
        <w:tblW w:w="10126" w:type="dxa"/>
        <w:jc w:val="center"/>
        <w:tblLook w:val="0000" w:firstRow="0" w:lastRow="0" w:firstColumn="0" w:lastColumn="0" w:noHBand="0" w:noVBand="0"/>
      </w:tblPr>
      <w:tblGrid>
        <w:gridCol w:w="3313"/>
        <w:gridCol w:w="4408"/>
        <w:gridCol w:w="2405"/>
      </w:tblGrid>
      <w:tr w:rsidR="00335140" w:rsidRPr="00335140" w:rsidTr="004E10B5">
        <w:trPr>
          <w:trHeight w:val="284"/>
          <w:jc w:val="center"/>
        </w:trPr>
        <w:tc>
          <w:tcPr>
            <w:tcW w:w="10126" w:type="dxa"/>
            <w:gridSpan w:val="3"/>
            <w:shd w:val="clear" w:color="auto" w:fill="000000"/>
            <w:vAlign w:val="center"/>
          </w:tcPr>
          <w:p w:rsidR="00335140" w:rsidRPr="00335140" w:rsidRDefault="00335140">
            <w:pPr>
              <w:pStyle w:val="Cabealho3"/>
              <w:rPr>
                <w:lang w:bidi="en-US"/>
              </w:rPr>
            </w:pPr>
            <w:r w:rsidRPr="00335140">
              <w:rPr>
                <w:lang w:bidi="en-US"/>
              </w:rPr>
              <w:t>Informações gerais</w:t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 w:rsidP="00CC5A32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lang w:bidi="en-US"/>
              </w:rPr>
              <w:t>Nome ou nomes</w:t>
            </w:r>
            <w:r w:rsidRPr="00335140">
              <w:rPr>
                <w:lang w:bidi="en-US"/>
              </w:rPr>
              <w:t>:</w:t>
            </w:r>
          </w:p>
        </w:tc>
        <w:tc>
          <w:tcPr>
            <w:tcW w:w="6813" w:type="dxa"/>
            <w:gridSpan w:val="2"/>
            <w:vAlign w:val="bottom"/>
          </w:tcPr>
          <w:p w:rsidR="0087247F" w:rsidRPr="00335140" w:rsidRDefault="005B1D6F" w:rsidP="00CC5A32">
            <w:pPr>
              <w:pStyle w:val="Campodetexto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rFonts w:ascii="Arial (W1)" w:hAnsi="Arial (W1)"/>
                <w:spacing w:val="-4"/>
                <w:lang w:bidi="en-US"/>
              </w:rPr>
              <w:t>Grupo / Associação</w:t>
            </w:r>
            <w:r w:rsidRPr="00335140">
              <w:rPr>
                <w:rFonts w:ascii="Arial (W1)" w:hAnsi="Arial (W1)"/>
                <w:spacing w:val="-4"/>
                <w:lang w:bidi="en-US"/>
              </w:rPr>
              <w:t>:</w:t>
            </w:r>
          </w:p>
        </w:tc>
        <w:tc>
          <w:tcPr>
            <w:tcW w:w="6813" w:type="dxa"/>
            <w:gridSpan w:val="2"/>
            <w:vAlign w:val="bottom"/>
          </w:tcPr>
          <w:p w:rsidR="0087247F" w:rsidRPr="00335140" w:rsidRDefault="005B1D6F">
            <w:pPr>
              <w:pStyle w:val="Campodetexto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 w:rsidP="00CC5A32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lang w:bidi="en-US"/>
              </w:rPr>
              <w:t>Contato (e</w:t>
            </w:r>
            <w:r w:rsidR="00533F1C">
              <w:rPr>
                <w:lang w:bidi="en-US"/>
              </w:rPr>
              <w:t>-</w:t>
            </w:r>
            <w:r>
              <w:rPr>
                <w:lang w:bidi="en-US"/>
              </w:rPr>
              <w:t>mail / Telefone)</w:t>
            </w:r>
            <w:r w:rsidRPr="00335140">
              <w:rPr>
                <w:lang w:bidi="en-US"/>
              </w:rPr>
              <w:t>:</w:t>
            </w:r>
          </w:p>
        </w:tc>
        <w:tc>
          <w:tcPr>
            <w:tcW w:w="6813" w:type="dxa"/>
            <w:gridSpan w:val="2"/>
            <w:vAlign w:val="bottom"/>
          </w:tcPr>
          <w:p w:rsidR="0087247F" w:rsidRPr="00335140" w:rsidRDefault="005B1D6F" w:rsidP="00CC5A32">
            <w:pPr>
              <w:pStyle w:val="Campodetexto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3"/>
            <w:vAlign w:val="bottom"/>
          </w:tcPr>
          <w:p w:rsidR="0087247F" w:rsidRPr="00335140" w:rsidRDefault="008A2970">
            <w:pPr>
              <w:rPr>
                <w:lang w:bidi="en-US"/>
              </w:rPr>
            </w:pPr>
            <w:r>
              <w:rPr>
                <w:lang w:bidi="en-US"/>
              </w:rPr>
              <w:t>* Anexar o BI ou Cartão de Cidadão dos inscritos.</w:t>
            </w:r>
          </w:p>
        </w:tc>
      </w:tr>
      <w:tr w:rsidR="008A2970" w:rsidRPr="00335140" w:rsidTr="004E10B5">
        <w:trPr>
          <w:trHeight w:val="284"/>
          <w:jc w:val="center"/>
        </w:trPr>
        <w:tc>
          <w:tcPr>
            <w:tcW w:w="10126" w:type="dxa"/>
            <w:gridSpan w:val="3"/>
            <w:vAlign w:val="bottom"/>
          </w:tcPr>
          <w:p w:rsidR="008A2970" w:rsidRDefault="008A2970">
            <w:pPr>
              <w:rPr>
                <w:lang w:bidi="en-US"/>
              </w:rPr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3"/>
            <w:shd w:val="clear" w:color="auto" w:fill="000000"/>
            <w:vAlign w:val="center"/>
          </w:tcPr>
          <w:p w:rsidR="0087247F" w:rsidRPr="00335140" w:rsidRDefault="0087247F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Alojamento</w:t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tbl>
            <w:tblPr>
              <w:tblW w:w="9909" w:type="dxa"/>
              <w:jc w:val="center"/>
              <w:tblLook w:val="0000" w:firstRow="0" w:lastRow="0" w:firstColumn="0" w:lastColumn="0" w:noHBand="0" w:noVBand="0"/>
            </w:tblPr>
            <w:tblGrid>
              <w:gridCol w:w="4382"/>
              <w:gridCol w:w="1030"/>
              <w:gridCol w:w="1140"/>
              <w:gridCol w:w="1168"/>
              <w:gridCol w:w="1050"/>
              <w:gridCol w:w="1139"/>
            </w:tblGrid>
            <w:tr w:rsidR="004E10B5" w:rsidRPr="00335140" w:rsidTr="00293052">
              <w:trPr>
                <w:trHeight w:val="284"/>
                <w:jc w:val="center"/>
              </w:trPr>
              <w:tc>
                <w:tcPr>
                  <w:tcW w:w="4382" w:type="dxa"/>
                  <w:vAlign w:val="bottom"/>
                </w:tcPr>
                <w:p w:rsidR="004E10B5" w:rsidRPr="00892E55" w:rsidRDefault="004E10B5" w:rsidP="00293052">
                  <w:pPr>
                    <w:pStyle w:val="Corpodetexto"/>
                    <w:rPr>
                      <w:lang w:bidi="en-US"/>
                    </w:rPr>
                  </w:pPr>
                </w:p>
              </w:tc>
              <w:tc>
                <w:tcPr>
                  <w:tcW w:w="2170" w:type="dxa"/>
                  <w:gridSpan w:val="2"/>
                  <w:vAlign w:val="bottom"/>
                </w:tcPr>
                <w:p w:rsidR="004E10B5" w:rsidRDefault="004E10B5" w:rsidP="00293052">
                  <w:pPr>
                    <w:pStyle w:val="Corpodetexto"/>
                    <w:rPr>
                      <w:lang w:bidi="en-US"/>
                    </w:rPr>
                  </w:pP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orpodetexto"/>
                    <w:jc w:val="center"/>
                    <w:rPr>
                      <w:lang w:bidi="en-US"/>
                    </w:rPr>
                  </w:pPr>
                </w:p>
              </w:tc>
              <w:tc>
                <w:tcPr>
                  <w:tcW w:w="2189" w:type="dxa"/>
                  <w:gridSpan w:val="2"/>
                  <w:vAlign w:val="bottom"/>
                </w:tcPr>
                <w:p w:rsidR="004E10B5" w:rsidRDefault="004E10B5" w:rsidP="00293052">
                  <w:pPr>
                    <w:pStyle w:val="Corpodetexto"/>
                    <w:jc w:val="center"/>
                    <w:rPr>
                      <w:lang w:bidi="en-US"/>
                    </w:rPr>
                  </w:pPr>
                </w:p>
              </w:tc>
            </w:tr>
            <w:tr w:rsidR="0020779E" w:rsidRPr="00335140" w:rsidTr="00720EAC">
              <w:trPr>
                <w:trHeight w:val="284"/>
                <w:jc w:val="center"/>
              </w:trPr>
              <w:tc>
                <w:tcPr>
                  <w:tcW w:w="4382" w:type="dxa"/>
                  <w:vAlign w:val="bottom"/>
                </w:tcPr>
                <w:p w:rsidR="0020779E" w:rsidRPr="00335140" w:rsidRDefault="0020779E" w:rsidP="00293052">
                  <w:pPr>
                    <w:pStyle w:val="Corpodetexto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>Pousada da Juventude (s/ pequeno almoço)</w:t>
                  </w:r>
                  <w:r w:rsidRPr="00892E55">
                    <w:rPr>
                      <w:lang w:bidi="en-US"/>
                    </w:rPr>
                    <w:t>:</w:t>
                  </w:r>
                </w:p>
              </w:tc>
              <w:tc>
                <w:tcPr>
                  <w:tcW w:w="2170" w:type="dxa"/>
                  <w:gridSpan w:val="2"/>
                  <w:vAlign w:val="bottom"/>
                </w:tcPr>
                <w:p w:rsidR="0020779E" w:rsidRPr="00335140" w:rsidRDefault="0020779E" w:rsidP="00D17320">
                  <w:pPr>
                    <w:pStyle w:val="Corpodetexto"/>
                    <w:jc w:val="right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>Nº de pessoas</w:t>
                  </w:r>
                </w:p>
              </w:tc>
              <w:tc>
                <w:tcPr>
                  <w:tcW w:w="3357" w:type="dxa"/>
                  <w:gridSpan w:val="3"/>
                  <w:vAlign w:val="bottom"/>
                </w:tcPr>
                <w:p w:rsidR="0020779E" w:rsidRPr="00335140" w:rsidRDefault="0020779E" w:rsidP="00AE183E">
                  <w:pPr>
                    <w:pStyle w:val="Corpodetexto"/>
                    <w:jc w:val="center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 xml:space="preserve">(Capacidade Máxima – </w:t>
                  </w:r>
                  <w:r w:rsidR="008A2970">
                    <w:rPr>
                      <w:lang w:bidi="en-US"/>
                    </w:rPr>
                    <w:t>5</w:t>
                  </w:r>
                  <w:r w:rsidR="00AE183E">
                    <w:rPr>
                      <w:lang w:bidi="en-US"/>
                    </w:rPr>
                    <w:t>1 camas</w:t>
                  </w:r>
                  <w:r>
                    <w:rPr>
                      <w:lang w:bidi="en-US"/>
                    </w:rPr>
                    <w:t>)</w:t>
                  </w:r>
                </w:p>
              </w:tc>
            </w:tr>
            <w:tr w:rsidR="004E10B5" w:rsidRPr="00335140" w:rsidTr="00777F4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AE183E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Múltiplo (s/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12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a 30 anos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–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10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r>
                    <w:t xml:space="preserve"> </w:t>
                  </w:r>
                </w:p>
              </w:tc>
              <w:tc>
                <w:tcPr>
                  <w:tcW w:w="11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47C78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vAlign w:val="bottom"/>
                </w:tcPr>
                <w:p w:rsidR="004E10B5" w:rsidRPr="00335140" w:rsidRDefault="004E10B5" w:rsidP="00AE183E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Múltiplo (s/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+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30 anos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–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11,5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vAlign w:val="bottom"/>
                </w:tcPr>
                <w:p w:rsidR="004E10B5" w:rsidRPr="00335140" w:rsidRDefault="004E10B5" w:rsidP="00AE183E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duplo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(c/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12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a 30 anos – 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30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 quarto</w:t>
                  </w:r>
                </w:p>
              </w:tc>
              <w:tc>
                <w:tcPr>
                  <w:tcW w:w="114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AE183E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duplo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(</w:t>
                  </w:r>
                  <w:r w:rsidR="00D17320">
                    <w:rPr>
                      <w:rFonts w:ascii="Arial (W1)" w:hAnsi="Arial (W1)"/>
                      <w:spacing w:val="-4"/>
                    </w:rPr>
                    <w:t>c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D17320">
                    <w:rPr>
                      <w:rFonts w:ascii="Arial (W1)" w:hAnsi="Arial (W1)"/>
                      <w:spacing w:val="-4"/>
                    </w:rPr>
                    <w:t>+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30 anos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–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34,5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 w:rsidR="00AE183E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AE183E">
                    <w:rPr>
                      <w:rFonts w:ascii="Arial (W1)" w:hAnsi="Arial (W1)"/>
                      <w:spacing w:val="-4"/>
                    </w:rPr>
                    <w:t>quarto</w:t>
                  </w:r>
                </w:p>
              </w:tc>
              <w:tc>
                <w:tcPr>
                  <w:tcW w:w="1140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D17320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top w:val="single" w:sz="4" w:space="0" w:color="auto"/>
                  </w:tcBorders>
                  <w:vAlign w:val="bottom"/>
                </w:tcPr>
                <w:p w:rsidR="00D17320" w:rsidRDefault="00D17320" w:rsidP="00D17320">
                  <w:pPr>
                    <w:pStyle w:val="Caixadeverificao"/>
                    <w:jc w:val="left"/>
                    <w:rPr>
                      <w:rFonts w:ascii="Arial (W1)" w:hAnsi="Arial (W1)"/>
                      <w:spacing w:val="-4"/>
                    </w:rPr>
                  </w:pPr>
                </w:p>
              </w:tc>
              <w:tc>
                <w:tcPr>
                  <w:tcW w:w="1140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168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</w:tr>
          </w:tbl>
          <w:p w:rsidR="0087247F" w:rsidRPr="00335140" w:rsidRDefault="0087247F">
            <w:pPr>
              <w:pStyle w:val="Corpodetexto"/>
              <w:rPr>
                <w:lang w:bidi="en-US"/>
              </w:rPr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3"/>
            <w:shd w:val="clear" w:color="auto" w:fill="000000"/>
            <w:vAlign w:val="center"/>
          </w:tcPr>
          <w:p w:rsidR="0087247F" w:rsidRPr="00335140" w:rsidRDefault="0087247F" w:rsidP="00CC5A32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Jantar</w:t>
            </w:r>
            <w:r w:rsidR="002F5D1C">
              <w:rPr>
                <w:lang w:bidi="en-US"/>
              </w:rPr>
              <w:t xml:space="preserve"> - Sábado</w:t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7721" w:type="dxa"/>
            <w:gridSpan w:val="2"/>
            <w:vAlign w:val="center"/>
          </w:tcPr>
          <w:p w:rsidR="0087247F" w:rsidRDefault="0087247F" w:rsidP="0000191D">
            <w:pPr>
              <w:pStyle w:val="Corpodetexto"/>
              <w:rPr>
                <w:lang w:bidi="en-US"/>
              </w:rPr>
            </w:pPr>
          </w:p>
          <w:p w:rsidR="002F5D1C" w:rsidRDefault="00AE183E" w:rsidP="0000191D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>Casa do Povo da Ilha (Oferta)</w:t>
            </w:r>
          </w:p>
          <w:p w:rsidR="0087247F" w:rsidRPr="00335140" w:rsidRDefault="0087247F" w:rsidP="0000191D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vAlign w:val="center"/>
          </w:tcPr>
          <w:p w:rsidR="0087247F" w:rsidRDefault="0087247F" w:rsidP="0000191D">
            <w:pPr>
              <w:pStyle w:val="Corpodetexto"/>
              <w:jc w:val="center"/>
            </w:pPr>
            <w:r>
              <w:rPr>
                <w:lang w:bidi="en-US"/>
              </w:rPr>
              <w:t xml:space="preserve">Nº de pessoas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2F5D1C" w:rsidRPr="00335140" w:rsidRDefault="002F5D1C" w:rsidP="0000191D">
            <w:pPr>
              <w:pStyle w:val="Corpodetexto"/>
              <w:jc w:val="center"/>
              <w:rPr>
                <w:lang w:bidi="en-US"/>
              </w:rPr>
            </w:pP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3"/>
            <w:shd w:val="clear" w:color="auto" w:fill="000000"/>
            <w:vAlign w:val="center"/>
          </w:tcPr>
          <w:p w:rsidR="002F5D1C" w:rsidRPr="00335140" w:rsidRDefault="002F5D1C" w:rsidP="002F5D1C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Almoço - Domingo</w:t>
            </w: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7721" w:type="dxa"/>
            <w:gridSpan w:val="2"/>
            <w:vAlign w:val="center"/>
          </w:tcPr>
          <w:p w:rsidR="002F5D1C" w:rsidRDefault="002F5D1C" w:rsidP="00CC5A32">
            <w:pPr>
              <w:pStyle w:val="Corpodetexto"/>
              <w:rPr>
                <w:lang w:bidi="en-US"/>
              </w:rPr>
            </w:pPr>
          </w:p>
          <w:p w:rsidR="002F5D1C" w:rsidRDefault="00AE183E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A combinar </w:t>
            </w:r>
            <w:proofErr w:type="gramStart"/>
            <w:r>
              <w:rPr>
                <w:lang w:bidi="en-US"/>
              </w:rPr>
              <w:t>( pago</w:t>
            </w:r>
            <w:bookmarkStart w:id="1" w:name="_GoBack"/>
            <w:bookmarkEnd w:id="1"/>
            <w:proofErr w:type="gramEnd"/>
            <w:r>
              <w:rPr>
                <w:lang w:bidi="en-US"/>
              </w:rPr>
              <w:t xml:space="preserve"> )</w:t>
            </w:r>
          </w:p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vAlign w:val="center"/>
          </w:tcPr>
          <w:p w:rsidR="002F5D1C" w:rsidRPr="00335140" w:rsidRDefault="002F5D1C" w:rsidP="00CC5A32">
            <w:pPr>
              <w:pStyle w:val="Corpodetexto"/>
              <w:jc w:val="center"/>
              <w:rPr>
                <w:lang w:bidi="en-US"/>
              </w:rPr>
            </w:pPr>
            <w:r>
              <w:rPr>
                <w:lang w:bidi="en-US"/>
              </w:rPr>
              <w:t xml:space="preserve">Nº de pessoas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101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B0DE8" w:rsidRPr="00335140" w:rsidRDefault="002B0DE8" w:rsidP="00CC5A32">
            <w:pPr>
              <w:pStyle w:val="Corpodetexto"/>
              <w:rPr>
                <w:lang w:bidi="en-US"/>
              </w:rPr>
            </w:pP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10126" w:type="dxa"/>
            <w:gridSpan w:val="3"/>
            <w:shd w:val="clear" w:color="auto" w:fill="000000"/>
            <w:vAlign w:val="center"/>
          </w:tcPr>
          <w:p w:rsidR="002B0DE8" w:rsidRPr="00335140" w:rsidRDefault="002B0DE8" w:rsidP="00CC5A32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Valor Total</w:t>
            </w: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7721" w:type="dxa"/>
            <w:gridSpan w:val="2"/>
            <w:vAlign w:val="center"/>
          </w:tcPr>
          <w:p w:rsidR="002B0DE8" w:rsidRDefault="002B0DE8" w:rsidP="00CC5A32">
            <w:pPr>
              <w:pStyle w:val="Corpodetexto"/>
              <w:rPr>
                <w:lang w:bidi="en-US"/>
              </w:rPr>
            </w:pPr>
          </w:p>
          <w:p w:rsidR="002B0DE8" w:rsidRDefault="002B0DE8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Alojamento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+ </w:t>
            </w:r>
            <w:proofErr w:type="gramStart"/>
            <w:r w:rsidR="00AE183E">
              <w:t xml:space="preserve">almoço </w:t>
            </w:r>
            <w:r>
              <w:t xml:space="preserve"> </w:t>
            </w:r>
            <w:proofErr w:type="gramEnd"/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=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2B0DE8" w:rsidRPr="00335140" w:rsidRDefault="002B0DE8" w:rsidP="00CC5A32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vAlign w:val="center"/>
          </w:tcPr>
          <w:p w:rsidR="002B0DE8" w:rsidRPr="00335140" w:rsidRDefault="002B0DE8" w:rsidP="00CC5A32">
            <w:pPr>
              <w:pStyle w:val="Corpodetexto"/>
              <w:jc w:val="center"/>
              <w:rPr>
                <w:lang w:bidi="en-US"/>
              </w:rPr>
            </w:pP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F5D1C" w:rsidRDefault="002B0DE8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br/>
            </w:r>
            <w:r w:rsidR="002F5D1C">
              <w:rPr>
                <w:lang w:bidi="en-US"/>
              </w:rPr>
              <w:t xml:space="preserve">A inscrição deve ser enviada por </w:t>
            </w:r>
            <w:proofErr w:type="gramStart"/>
            <w:r w:rsidR="002F5D1C">
              <w:rPr>
                <w:lang w:bidi="en-US"/>
              </w:rPr>
              <w:t>email</w:t>
            </w:r>
            <w:proofErr w:type="gramEnd"/>
            <w:r w:rsidR="002F5D1C">
              <w:rPr>
                <w:lang w:bidi="en-US"/>
              </w:rPr>
              <w:t xml:space="preserve"> – </w:t>
            </w:r>
            <w:hyperlink r:id="rId8" w:history="1">
              <w:r w:rsidR="002F5D1C" w:rsidRPr="00242DAB">
                <w:rPr>
                  <w:rStyle w:val="Hiperligao"/>
                  <w:lang w:bidi="en-US"/>
                </w:rPr>
                <w:t>aferam.madeira@gmail.com</w:t>
              </w:r>
            </w:hyperlink>
          </w:p>
          <w:p w:rsidR="002B0DE8" w:rsidRDefault="002B0DE8" w:rsidP="00CC5A32">
            <w:pPr>
              <w:pStyle w:val="Corpodetexto"/>
              <w:rPr>
                <w:lang w:bidi="en-US"/>
              </w:rPr>
            </w:pPr>
          </w:p>
          <w:p w:rsidR="005B1D6F" w:rsidRDefault="002F5D1C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A prioridade </w:t>
            </w:r>
            <w:r w:rsidR="002B0DE8">
              <w:rPr>
                <w:lang w:bidi="en-US"/>
              </w:rPr>
              <w:t xml:space="preserve">na escolha dos quartos, </w:t>
            </w:r>
            <w:r>
              <w:rPr>
                <w:lang w:bidi="en-US"/>
              </w:rPr>
              <w:t xml:space="preserve">será realizada pela data de envio do </w:t>
            </w:r>
            <w:proofErr w:type="gramStart"/>
            <w:r>
              <w:rPr>
                <w:lang w:bidi="en-US"/>
              </w:rPr>
              <w:t>e</w:t>
            </w:r>
            <w:r w:rsidR="00533F1C">
              <w:rPr>
                <w:lang w:bidi="en-US"/>
              </w:rPr>
              <w:t>-</w:t>
            </w:r>
            <w:r>
              <w:rPr>
                <w:lang w:bidi="en-US"/>
              </w:rPr>
              <w:t>mail</w:t>
            </w:r>
            <w:proofErr w:type="gramEnd"/>
            <w:r>
              <w:rPr>
                <w:lang w:bidi="en-US"/>
              </w:rPr>
              <w:t>.</w:t>
            </w:r>
          </w:p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 </w:t>
            </w: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</w:p>
        </w:tc>
      </w:tr>
    </w:tbl>
    <w:p w:rsidR="002F5D1C" w:rsidRPr="00335140" w:rsidRDefault="002F5D1C" w:rsidP="002F5D1C"/>
    <w:sectPr w:rsidR="002F5D1C" w:rsidRPr="00335140" w:rsidSect="00533F1C">
      <w:headerReference w:type="first" r:id="rId9"/>
      <w:pgSz w:w="11909" w:h="16834" w:code="9"/>
      <w:pgMar w:top="3784" w:right="1440" w:bottom="360" w:left="1440" w:header="113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D2A" w:rsidRDefault="005A7D2A">
      <w:r>
        <w:separator/>
      </w:r>
    </w:p>
  </w:endnote>
  <w:endnote w:type="continuationSeparator" w:id="0">
    <w:p w:rsidR="005A7D2A" w:rsidRDefault="005A7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D2A" w:rsidRDefault="005A7D2A">
      <w:r>
        <w:separator/>
      </w:r>
    </w:p>
  </w:footnote>
  <w:footnote w:type="continuationSeparator" w:id="0">
    <w:p w:rsidR="005A7D2A" w:rsidRDefault="005A7D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262" w:rsidRDefault="00533F1C" w:rsidP="00533F1C">
    <w:pPr>
      <w:pStyle w:val="Cabealho"/>
      <w:ind w:left="-426"/>
    </w:pPr>
    <w:r>
      <w:rPr>
        <w:noProof/>
        <w:sz w:val="20"/>
        <w:szCs w:val="20"/>
        <w:lang w:eastAsia="pt-PT"/>
      </w:rPr>
      <w:drawing>
        <wp:anchor distT="0" distB="0" distL="114300" distR="114300" simplePos="0" relativeHeight="251658240" behindDoc="1" locked="0" layoutInCell="1" allowOverlap="1" wp14:anchorId="59C086E5" wp14:editId="4A03DECD">
          <wp:simplePos x="0" y="0"/>
          <wp:positionH relativeFrom="column">
            <wp:posOffset>1715770</wp:posOffset>
          </wp:positionH>
          <wp:positionV relativeFrom="paragraph">
            <wp:posOffset>-56879</wp:posOffset>
          </wp:positionV>
          <wp:extent cx="4366260" cy="2162810"/>
          <wp:effectExtent l="0" t="0" r="0" b="889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mação_ILH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66260" cy="2162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inline distT="0" distB="0" distL="0" distR="0" wp14:anchorId="11872FA0" wp14:editId="0A3AB5BD">
          <wp:extent cx="1612900" cy="708660"/>
          <wp:effectExtent l="0" t="0" r="635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90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43832B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F664BD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AA83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AC4A3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E0A6E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640D6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486DC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BB045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F86D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8B2C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E55"/>
    <w:rsid w:val="0000191D"/>
    <w:rsid w:val="00047454"/>
    <w:rsid w:val="00084262"/>
    <w:rsid w:val="001A11DE"/>
    <w:rsid w:val="0020779E"/>
    <w:rsid w:val="002B0DE8"/>
    <w:rsid w:val="002F5D1C"/>
    <w:rsid w:val="00335140"/>
    <w:rsid w:val="003F0610"/>
    <w:rsid w:val="004E10B5"/>
    <w:rsid w:val="004F4710"/>
    <w:rsid w:val="00533F1C"/>
    <w:rsid w:val="005A7D2A"/>
    <w:rsid w:val="005B1D6F"/>
    <w:rsid w:val="0087247F"/>
    <w:rsid w:val="00892E55"/>
    <w:rsid w:val="008A2970"/>
    <w:rsid w:val="00AE183E"/>
    <w:rsid w:val="00CF105D"/>
    <w:rsid w:val="00D0086C"/>
    <w:rsid w:val="00D17320"/>
    <w:rsid w:val="00EA67BF"/>
    <w:rsid w:val="00F81D38"/>
    <w:rsid w:val="00FC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DE8"/>
    <w:rPr>
      <w:rFonts w:ascii="Arial" w:hAnsi="Arial" w:cs="Arial"/>
      <w:sz w:val="19"/>
      <w:szCs w:val="19"/>
      <w:lang w:eastAsia="en-US"/>
    </w:rPr>
  </w:style>
  <w:style w:type="paragraph" w:styleId="Cabealho1">
    <w:name w:val="heading 1"/>
    <w:basedOn w:val="Normal"/>
    <w:next w:val="Normal"/>
    <w:qFormat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Cabealho2">
    <w:name w:val="heading 2"/>
    <w:basedOn w:val="Normal"/>
    <w:next w:val="Normal"/>
    <w:qFormat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Cabealho3">
    <w:name w:val="heading 3"/>
    <w:basedOn w:val="Normal"/>
    <w:next w:val="Normal"/>
    <w:link w:val="Cabealho3Carcter"/>
    <w:qFormat/>
    <w:pPr>
      <w:jc w:val="center"/>
      <w:outlineLvl w:val="2"/>
    </w:pPr>
    <w:rPr>
      <w:b/>
      <w:color w:val="FFFFF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arcter"/>
  </w:style>
  <w:style w:type="paragraph" w:styleId="Corpodetexto2">
    <w:name w:val="Body Text 2"/>
    <w:basedOn w:val="Normal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pPr>
      <w:jc w:val="center"/>
    </w:pPr>
  </w:style>
  <w:style w:type="paragraph" w:customStyle="1" w:styleId="Caixadeverificao">
    <w:name w:val="Caixa de verificação"/>
    <w:basedOn w:val="Normal"/>
    <w:next w:val="Normal"/>
    <w:pPr>
      <w:jc w:val="center"/>
    </w:pPr>
    <w:rPr>
      <w:lang w:bidi="en-US"/>
    </w:rPr>
  </w:style>
  <w:style w:type="character" w:customStyle="1" w:styleId="Carcterdocampodetexto">
    <w:name w:val="Carácter do campo de texto"/>
    <w:basedOn w:val="Tipodeletrapredefinidodopargrafo"/>
    <w:rPr>
      <w:rFonts w:ascii="Arial" w:hAnsi="Arial" w:cs="Arial" w:hint="default"/>
      <w:b/>
      <w:bCs w:val="0"/>
      <w:sz w:val="19"/>
      <w:szCs w:val="19"/>
      <w:lang w:val="en-US" w:eastAsia="en-US" w:bidi="en-US"/>
    </w:rPr>
  </w:style>
  <w:style w:type="paragraph" w:customStyle="1" w:styleId="Campodetexto">
    <w:name w:val="Campo de texto"/>
    <w:basedOn w:val="Normal"/>
    <w:rPr>
      <w:b/>
      <w:lang w:bidi="en-US"/>
    </w:rPr>
  </w:style>
  <w:style w:type="paragraph" w:customStyle="1" w:styleId="Corpodetexto4">
    <w:name w:val="Corpo de texto 4"/>
    <w:basedOn w:val="Normal"/>
    <w:next w:val="Normal"/>
    <w:pPr>
      <w:spacing w:after="120"/>
    </w:pPr>
    <w:rPr>
      <w:i/>
      <w:sz w:val="20"/>
      <w:szCs w:val="20"/>
      <w:lang w:bidi="en-US"/>
    </w:rPr>
  </w:style>
  <w:style w:type="character" w:customStyle="1" w:styleId="Cabealho3Carcter">
    <w:name w:val="Cabeçalho 3 Carácter"/>
    <w:link w:val="Cabealho3"/>
    <w:rsid w:val="0000191D"/>
    <w:rPr>
      <w:rFonts w:ascii="Arial" w:hAnsi="Arial" w:cs="Arial"/>
      <w:b/>
      <w:color w:val="FFFFFF"/>
      <w:lang w:eastAsia="en-US"/>
    </w:rPr>
  </w:style>
  <w:style w:type="character" w:customStyle="1" w:styleId="CorpodetextoCarcter">
    <w:name w:val="Corpo de texto Carácter"/>
    <w:link w:val="Corpodetexto"/>
    <w:rsid w:val="0000191D"/>
    <w:rPr>
      <w:rFonts w:ascii="Arial" w:hAnsi="Arial" w:cs="Arial"/>
      <w:sz w:val="19"/>
      <w:szCs w:val="19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0191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0191D"/>
    <w:rPr>
      <w:rFonts w:ascii="Tahoma" w:hAnsi="Tahoma" w:cs="Tahoma"/>
      <w:sz w:val="16"/>
      <w:szCs w:val="16"/>
      <w:lang w:eastAsia="en-US"/>
    </w:rPr>
  </w:style>
  <w:style w:type="character" w:styleId="Hiperligao">
    <w:name w:val="Hyperlink"/>
    <w:basedOn w:val="Tipodeletrapredefinidodopargrafo"/>
    <w:uiPriority w:val="99"/>
    <w:unhideWhenUsed/>
    <w:rsid w:val="002F5D1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A29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DE8"/>
    <w:rPr>
      <w:rFonts w:ascii="Arial" w:hAnsi="Arial" w:cs="Arial"/>
      <w:sz w:val="19"/>
      <w:szCs w:val="19"/>
      <w:lang w:eastAsia="en-US"/>
    </w:rPr>
  </w:style>
  <w:style w:type="paragraph" w:styleId="Cabealho1">
    <w:name w:val="heading 1"/>
    <w:basedOn w:val="Normal"/>
    <w:next w:val="Normal"/>
    <w:qFormat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Cabealho2">
    <w:name w:val="heading 2"/>
    <w:basedOn w:val="Normal"/>
    <w:next w:val="Normal"/>
    <w:qFormat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Cabealho3">
    <w:name w:val="heading 3"/>
    <w:basedOn w:val="Normal"/>
    <w:next w:val="Normal"/>
    <w:link w:val="Cabealho3Carcter"/>
    <w:qFormat/>
    <w:pPr>
      <w:jc w:val="center"/>
      <w:outlineLvl w:val="2"/>
    </w:pPr>
    <w:rPr>
      <w:b/>
      <w:color w:val="FFFFF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arcter"/>
  </w:style>
  <w:style w:type="paragraph" w:styleId="Corpodetexto2">
    <w:name w:val="Body Text 2"/>
    <w:basedOn w:val="Normal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pPr>
      <w:jc w:val="center"/>
    </w:pPr>
  </w:style>
  <w:style w:type="paragraph" w:customStyle="1" w:styleId="Caixadeverificao">
    <w:name w:val="Caixa de verificação"/>
    <w:basedOn w:val="Normal"/>
    <w:next w:val="Normal"/>
    <w:pPr>
      <w:jc w:val="center"/>
    </w:pPr>
    <w:rPr>
      <w:lang w:bidi="en-US"/>
    </w:rPr>
  </w:style>
  <w:style w:type="character" w:customStyle="1" w:styleId="Carcterdocampodetexto">
    <w:name w:val="Carácter do campo de texto"/>
    <w:basedOn w:val="Tipodeletrapredefinidodopargrafo"/>
    <w:rPr>
      <w:rFonts w:ascii="Arial" w:hAnsi="Arial" w:cs="Arial" w:hint="default"/>
      <w:b/>
      <w:bCs w:val="0"/>
      <w:sz w:val="19"/>
      <w:szCs w:val="19"/>
      <w:lang w:val="en-US" w:eastAsia="en-US" w:bidi="en-US"/>
    </w:rPr>
  </w:style>
  <w:style w:type="paragraph" w:customStyle="1" w:styleId="Campodetexto">
    <w:name w:val="Campo de texto"/>
    <w:basedOn w:val="Normal"/>
    <w:rPr>
      <w:b/>
      <w:lang w:bidi="en-US"/>
    </w:rPr>
  </w:style>
  <w:style w:type="paragraph" w:customStyle="1" w:styleId="Corpodetexto4">
    <w:name w:val="Corpo de texto 4"/>
    <w:basedOn w:val="Normal"/>
    <w:next w:val="Normal"/>
    <w:pPr>
      <w:spacing w:after="120"/>
    </w:pPr>
    <w:rPr>
      <w:i/>
      <w:sz w:val="20"/>
      <w:szCs w:val="20"/>
      <w:lang w:bidi="en-US"/>
    </w:rPr>
  </w:style>
  <w:style w:type="character" w:customStyle="1" w:styleId="Cabealho3Carcter">
    <w:name w:val="Cabeçalho 3 Carácter"/>
    <w:link w:val="Cabealho3"/>
    <w:rsid w:val="0000191D"/>
    <w:rPr>
      <w:rFonts w:ascii="Arial" w:hAnsi="Arial" w:cs="Arial"/>
      <w:b/>
      <w:color w:val="FFFFFF"/>
      <w:lang w:eastAsia="en-US"/>
    </w:rPr>
  </w:style>
  <w:style w:type="character" w:customStyle="1" w:styleId="CorpodetextoCarcter">
    <w:name w:val="Corpo de texto Carácter"/>
    <w:link w:val="Corpodetexto"/>
    <w:rsid w:val="0000191D"/>
    <w:rPr>
      <w:rFonts w:ascii="Arial" w:hAnsi="Arial" w:cs="Arial"/>
      <w:sz w:val="19"/>
      <w:szCs w:val="19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0191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0191D"/>
    <w:rPr>
      <w:rFonts w:ascii="Tahoma" w:hAnsi="Tahoma" w:cs="Tahoma"/>
      <w:sz w:val="16"/>
      <w:szCs w:val="16"/>
      <w:lang w:eastAsia="en-US"/>
    </w:rPr>
  </w:style>
  <w:style w:type="character" w:styleId="Hiperligao">
    <w:name w:val="Hyperlink"/>
    <w:basedOn w:val="Tipodeletrapredefinidodopargrafo"/>
    <w:uiPriority w:val="99"/>
    <w:unhideWhenUsed/>
    <w:rsid w:val="002F5D1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A29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feram.madeira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cardo\AppData\Roaming\Microsoft\Modelos\Formul&#225;rio%20de%20avalia&#231;&#227;o%20de%20candidatos%20a%20fun&#231;&#245;es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Formulário de avaliação de candidatos a funções</Template>
  <TotalTime>0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Ricardo Caldeira</cp:lastModifiedBy>
  <cp:revision>2</cp:revision>
  <cp:lastPrinted>2002-03-18T11:34:00Z</cp:lastPrinted>
  <dcterms:created xsi:type="dcterms:W3CDTF">2015-11-10T15:45:00Z</dcterms:created>
  <dcterms:modified xsi:type="dcterms:W3CDTF">2015-11-10T15:45:00Z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TC060888122070</vt:lpwstr>
  </property>
</Properties>
</file>